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CA7CC1" w14:paraId="45584841" w14:textId="77777777" w:rsidTr="002A4ED5">
        <w:tc>
          <w:tcPr>
            <w:tcW w:w="729" w:type="pct"/>
            <w:vAlign w:val="bottom"/>
          </w:tcPr>
          <w:p w14:paraId="5FAFB039" w14:textId="1E1CCB74" w:rsidR="002A4ED5" w:rsidRPr="00CA7CC1" w:rsidRDefault="008B17E1" w:rsidP="002A4ED5">
            <w:pPr>
              <w:rPr>
                <w:noProof/>
              </w:rPr>
            </w:pPr>
            <w:r>
              <w:rPr>
                <w:noProof/>
              </w:rPr>
              <w:t>Nom/Prénom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2085957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0F685465" w14:textId="77777777" w:rsidTr="002A4ED5">
        <w:sdt>
          <w:sdtPr>
            <w:rPr>
              <w:noProof/>
            </w:rPr>
            <w:id w:val="1692185716"/>
            <w:placeholder>
              <w:docPart w:val="AAF5024128894419B48F04F783C414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6D8C3F2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4E20F0E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4D6E11C8" w14:textId="77777777" w:rsidTr="002A4ED5">
        <w:sdt>
          <w:sdtPr>
            <w:rPr>
              <w:noProof/>
            </w:rPr>
            <w:id w:val="639315362"/>
            <w:placeholder>
              <w:docPart w:val="6594BF422668449EAA80654809EC96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07A6508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282C28A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4EFEE83F" w14:textId="77777777" w:rsidTr="002A4ED5">
        <w:sdt>
          <w:sdtPr>
            <w:rPr>
              <w:noProof/>
            </w:rPr>
            <w:id w:val="1062217057"/>
            <w:placeholder>
              <w:docPart w:val="CE7283A2865340CEA6C336EC7F1C34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2AD03D8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793550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01A2EA28" w14:textId="77777777" w:rsidTr="002A4ED5">
        <w:sdt>
          <w:sdtPr>
            <w:rPr>
              <w:noProof/>
            </w:rPr>
            <w:id w:val="2001543155"/>
            <w:placeholder>
              <w:docPart w:val="012457E89DFD4A5EBFF625E4A6BABD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4209CD8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DC9C9" w14:textId="77777777" w:rsidR="002A4ED5" w:rsidRPr="00CA7CC1" w:rsidRDefault="002A4ED5" w:rsidP="002A4ED5">
            <w:pPr>
              <w:rPr>
                <w:noProof/>
              </w:rPr>
            </w:pPr>
          </w:p>
        </w:tc>
      </w:tr>
    </w:tbl>
    <w:p w14:paraId="61FDB49B" w14:textId="77777777" w:rsidR="00806FF3" w:rsidRPr="00CA7CC1" w:rsidRDefault="00806FF3" w:rsidP="00562601">
      <w:pPr>
        <w:pStyle w:val="Sansinterligne"/>
        <w:rPr>
          <w:noProof/>
        </w:rPr>
      </w:pPr>
    </w:p>
    <w:tbl>
      <w:tblPr>
        <w:tblW w:w="4307" w:type="pct"/>
        <w:tblLayout w:type="fixed"/>
        <w:tblLook w:val="04A0" w:firstRow="1" w:lastRow="0" w:firstColumn="1" w:lastColumn="0" w:noHBand="0" w:noVBand="1"/>
      </w:tblPr>
      <w:tblGrid>
        <w:gridCol w:w="1258"/>
        <w:gridCol w:w="3700"/>
        <w:gridCol w:w="1442"/>
        <w:gridCol w:w="1442"/>
        <w:gridCol w:w="1279"/>
        <w:gridCol w:w="1546"/>
        <w:gridCol w:w="1351"/>
      </w:tblGrid>
      <w:tr w:rsidR="008B17E1" w:rsidRPr="00CA7CC1" w14:paraId="46F007DD" w14:textId="77777777" w:rsidTr="008B17E1">
        <w:trPr>
          <w:trHeight w:val="331"/>
        </w:trPr>
        <w:tc>
          <w:tcPr>
            <w:tcW w:w="52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D06815D" w14:textId="4565702A" w:rsidR="008B17E1" w:rsidRPr="00CA7CC1" w:rsidRDefault="008B17E1" w:rsidP="002A648D">
            <w:pPr>
              <w:pStyle w:val="En-ttesdutableau"/>
            </w:pPr>
            <w:r>
              <w:t>Référence</w:t>
            </w:r>
            <w:bookmarkStart w:id="0" w:name="_GoBack"/>
            <w:bookmarkEnd w:id="0"/>
          </w:p>
        </w:tc>
        <w:sdt>
          <w:sdtPr>
            <w:id w:val="-734620487"/>
            <w:placeholder>
              <w:docPart w:val="6EE63B927DE84B2B8C9C20FC81D4666C"/>
            </w:placeholder>
            <w:temporary/>
            <w:showingPlcHdr/>
            <w15:appearance w15:val="hidden"/>
          </w:sdtPr>
          <w:sdtContent>
            <w:tc>
              <w:tcPr>
                <w:tcW w:w="153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D9DB708" w14:textId="77777777" w:rsidR="008B17E1" w:rsidRPr="00CA7CC1" w:rsidRDefault="008B17E1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Description</w:t>
                </w:r>
              </w:p>
            </w:tc>
          </w:sdtContent>
        </w:sdt>
        <w:tc>
          <w:tcPr>
            <w:tcW w:w="60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54EE221E" w14:textId="1EC38FF6" w:rsidR="008B17E1" w:rsidRDefault="008B17E1" w:rsidP="002A4ED5">
            <w:pPr>
              <w:pStyle w:val="En-ttesdutableau"/>
            </w:pPr>
            <w:r>
              <w:t>Taille</w:t>
            </w:r>
          </w:p>
        </w:tc>
        <w:sdt>
          <w:sdtPr>
            <w:id w:val="799423125"/>
            <w:placeholder>
              <w:docPart w:val="49A2090402044F67A21E2F3F56828FC2"/>
            </w:placeholder>
            <w:temporary/>
            <w:showingPlcHdr/>
            <w15:appearance w15:val="hidden"/>
          </w:sdtPr>
          <w:sdtContent>
            <w:tc>
              <w:tcPr>
                <w:tcW w:w="60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3D168F" w14:textId="318BA2B7" w:rsidR="008B17E1" w:rsidRPr="00CA7CC1" w:rsidRDefault="008B17E1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Couleur</w:t>
                </w:r>
              </w:p>
            </w:tc>
          </w:sdtContent>
        </w:sdt>
        <w:sdt>
          <w:sdtPr>
            <w:id w:val="405890554"/>
            <w:placeholder>
              <w:docPart w:val="3386AA2FF609418CB0D6C3B62EEAC81E"/>
            </w:placeholder>
            <w:temporary/>
            <w:showingPlcHdr/>
            <w15:appearance w15:val="hidden"/>
          </w:sdtPr>
          <w:sdtContent>
            <w:tc>
              <w:tcPr>
                <w:tcW w:w="53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C971921" w14:textId="77777777" w:rsidR="008B17E1" w:rsidRPr="00CA7CC1" w:rsidRDefault="008B17E1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Quantité</w:t>
                </w:r>
              </w:p>
            </w:tc>
          </w:sdtContent>
        </w:sdt>
        <w:sdt>
          <w:sdtPr>
            <w:id w:val="-293606196"/>
            <w:placeholder>
              <w:docPart w:val="542A81A3D0B24799951FB6EA6AF8AC13"/>
            </w:placeholder>
            <w:temporary/>
            <w:showingPlcHdr/>
            <w15:appearance w15:val="hidden"/>
          </w:sdtPr>
          <w:sdtContent>
            <w:tc>
              <w:tcPr>
                <w:tcW w:w="64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BABF523" w14:textId="77777777" w:rsidR="008B17E1" w:rsidRPr="00CA7CC1" w:rsidRDefault="008B17E1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Prix unitaire</w:t>
                </w:r>
              </w:p>
            </w:tc>
          </w:sdtContent>
        </w:sdt>
        <w:sdt>
          <w:sdtPr>
            <w:id w:val="1236660449"/>
            <w:placeholder>
              <w:docPart w:val="D459195D5C6A44C0BB6D2C44679A61B3"/>
            </w:placeholder>
            <w:temporary/>
            <w:showingPlcHdr/>
            <w15:appearance w15:val="hidden"/>
          </w:sdtPr>
          <w:sdtContent>
            <w:tc>
              <w:tcPr>
                <w:tcW w:w="56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E80AB8" w14:textId="77777777" w:rsidR="008B17E1" w:rsidRPr="00CA7CC1" w:rsidRDefault="008B17E1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Montant</w:t>
                </w:r>
              </w:p>
            </w:tc>
          </w:sdtContent>
        </w:sdt>
      </w:tr>
      <w:tr w:rsidR="008B17E1" w:rsidRPr="00A317E3" w14:paraId="0C9B3B70" w14:textId="77777777" w:rsidTr="008B17E1">
        <w:trPr>
          <w:trHeight w:val="331"/>
        </w:trPr>
        <w:tc>
          <w:tcPr>
            <w:tcW w:w="52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16A8D05" w14:textId="77777777" w:rsidR="008B17E1" w:rsidRPr="00CA7CC1" w:rsidRDefault="008B17E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153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FB0A339" w14:textId="77777777" w:rsidR="008B17E1" w:rsidRPr="00CA7CC1" w:rsidRDefault="008B17E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60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607064A2" w14:textId="1E4D7952" w:rsidR="008B17E1" w:rsidRPr="00A317E3" w:rsidRDefault="008B17E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  <w:r>
              <w:rPr>
                <w:rFonts w:ascii="Calibri" w:eastAsia="Calibri" w:hAnsi="Calibri" w:cs="Times New Roman"/>
                <w:b/>
                <w:noProof/>
                <w:lang w:val="en-US"/>
              </w:rPr>
              <w:t>S/M/L</w:t>
            </w:r>
          </w:p>
        </w:tc>
        <w:tc>
          <w:tcPr>
            <w:tcW w:w="60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3B7D47D" w14:textId="4E9FB85B" w:rsidR="008B17E1" w:rsidRPr="00A317E3" w:rsidRDefault="008B17E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53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E5F7655" w14:textId="77777777" w:rsidR="008B17E1" w:rsidRPr="00A317E3" w:rsidRDefault="008B17E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64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F4B7A2F" w14:textId="77777777" w:rsidR="008B17E1" w:rsidRPr="00A317E3" w:rsidRDefault="008B17E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56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D9B5F13" w14:textId="77777777" w:rsidR="008B17E1" w:rsidRPr="00A317E3" w:rsidRDefault="008B17E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</w:tr>
      <w:tr w:rsidR="008B17E1" w:rsidRPr="00A317E3" w14:paraId="0EBB1695" w14:textId="77777777" w:rsidTr="008B17E1">
        <w:tc>
          <w:tcPr>
            <w:tcW w:w="5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4401DE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153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874BE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E080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41ACB" w14:textId="52D17211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3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84B38A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4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E88E25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6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2198D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</w:tr>
      <w:tr w:rsidR="008B17E1" w:rsidRPr="00A317E3" w14:paraId="6D6129D9" w14:textId="77777777" w:rsidTr="008B17E1"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5E1C3C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15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6DF5ED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E2D3F6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F650AD" w14:textId="70DE5EAC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81E740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13307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5F76E6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</w:tr>
      <w:tr w:rsidR="008B17E1" w:rsidRPr="00A317E3" w14:paraId="7E574583" w14:textId="77777777" w:rsidTr="008B17E1"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8F50EF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15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20B843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4CB304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3F6A2C" w14:textId="21EA585D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D90176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19DFDE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ADEC83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</w:tr>
      <w:tr w:rsidR="008B17E1" w:rsidRPr="00A317E3" w14:paraId="4DC331A4" w14:textId="77777777" w:rsidTr="008B17E1"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12B064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15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05EBA1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90AD2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DFC1B7" w14:textId="377C6204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75982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D18367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AAE295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</w:tr>
      <w:tr w:rsidR="008B17E1" w:rsidRPr="00A317E3" w14:paraId="24FFB319" w14:textId="77777777" w:rsidTr="008B17E1"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542D4E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15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5AE32D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61B55E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5D37A" w14:textId="70B0EC2F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0EE170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EB51AA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A8C7A4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</w:tr>
      <w:tr w:rsidR="008B17E1" w:rsidRPr="00A317E3" w14:paraId="7E1D0738" w14:textId="77777777" w:rsidTr="008B17E1"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869BBB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15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10F9A6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F592C1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9D81FE" w14:textId="1577BF60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0D8DE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DCB68F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5453BB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</w:tr>
      <w:tr w:rsidR="008B17E1" w:rsidRPr="00A317E3" w14:paraId="0D4A4CA7" w14:textId="77777777" w:rsidTr="008B17E1">
        <w:tc>
          <w:tcPr>
            <w:tcW w:w="5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841E78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153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918F73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4BFEA4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5B5BF" w14:textId="5F99F4AA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4A27B8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E294AF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EEB6B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</w:tr>
      <w:tr w:rsidR="008B17E1" w:rsidRPr="00CA7CC1" w14:paraId="6F70DD9E" w14:textId="77777777" w:rsidTr="008B17E1">
        <w:tc>
          <w:tcPr>
            <w:tcW w:w="523" w:type="pct"/>
            <w:tcBorders>
              <w:top w:val="single" w:sz="4" w:space="0" w:color="auto"/>
            </w:tcBorders>
          </w:tcPr>
          <w:p w14:paraId="766B61FB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1539" w:type="pct"/>
            <w:tcBorders>
              <w:top w:val="single" w:sz="4" w:space="0" w:color="auto"/>
            </w:tcBorders>
          </w:tcPr>
          <w:p w14:paraId="109AC6AF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</w:tcBorders>
          </w:tcPr>
          <w:p w14:paraId="0D47CABA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600" w:type="pct"/>
            <w:tcBorders>
              <w:top w:val="single" w:sz="4" w:space="0" w:color="auto"/>
            </w:tcBorders>
          </w:tcPr>
          <w:p w14:paraId="64037234" w14:textId="6E74AE18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tc>
          <w:tcPr>
            <w:tcW w:w="532" w:type="pct"/>
            <w:tcBorders>
              <w:top w:val="single" w:sz="4" w:space="0" w:color="auto"/>
            </w:tcBorders>
          </w:tcPr>
          <w:p w14:paraId="73412C79" w14:textId="77777777" w:rsidR="008B17E1" w:rsidRPr="00A317E3" w:rsidRDefault="008B17E1" w:rsidP="002A4ED5">
            <w:pPr>
              <w:rPr>
                <w:noProof/>
                <w:lang w:val="en-US"/>
              </w:rPr>
            </w:pPr>
          </w:p>
        </w:tc>
        <w:sdt>
          <w:sdtPr>
            <w:rPr>
              <w:noProof/>
            </w:rPr>
            <w:id w:val="2064670704"/>
            <w:placeholder>
              <w:docPart w:val="75FA5872F6294A808F7DFFAD4E1BD8B1"/>
            </w:placeholder>
            <w:temporary/>
            <w:showingPlcHdr/>
            <w15:appearance w15:val="hidden"/>
            <w:text/>
          </w:sdtPr>
          <w:sdtContent>
            <w:tc>
              <w:tcPr>
                <w:tcW w:w="643" w:type="pct"/>
                <w:tcBorders>
                  <w:top w:val="single" w:sz="4" w:space="0" w:color="auto"/>
                </w:tcBorders>
                <w:vAlign w:val="bottom"/>
              </w:tcPr>
              <w:p w14:paraId="26541A44" w14:textId="77777777" w:rsidR="008B17E1" w:rsidRPr="00CA7CC1" w:rsidRDefault="008B17E1" w:rsidP="002A648D">
                <w:pPr>
                  <w:pStyle w:val="Total"/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Total</w:t>
                </w:r>
              </w:p>
            </w:tc>
          </w:sdtContent>
        </w:sdt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</w:tcPr>
          <w:p w14:paraId="0380635F" w14:textId="77777777" w:rsidR="008B17E1" w:rsidRPr="00CA7CC1" w:rsidRDefault="008B17E1" w:rsidP="002A4ED5">
            <w:pPr>
              <w:rPr>
                <w:b/>
                <w:noProof/>
              </w:rPr>
            </w:pPr>
          </w:p>
        </w:tc>
      </w:tr>
    </w:tbl>
    <w:p w14:paraId="57F2F9BF" w14:textId="6031A18A" w:rsidR="00806FF3" w:rsidRPr="008B17E1" w:rsidRDefault="008B17E1" w:rsidP="002A648D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B9DD842" wp14:editId="4CB08BBE">
            <wp:extent cx="1715844" cy="9740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ne fille a new yor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99" cy="9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B17E1">
        <w:rPr>
          <w:noProof/>
          <w:sz w:val="20"/>
          <w:szCs w:val="20"/>
        </w:rPr>
        <w:t>paiement chèques ou espèce</w:t>
      </w:r>
      <w:r>
        <w:rPr>
          <w:noProof/>
          <w:sz w:val="20"/>
          <w:szCs w:val="20"/>
        </w:rPr>
        <w:t>s</w:t>
      </w:r>
      <w:r w:rsidRPr="008B17E1">
        <w:rPr>
          <w:noProof/>
          <w:sz w:val="20"/>
          <w:szCs w:val="20"/>
        </w:rPr>
        <w:t>, paiement à la commande, livraison sous 10 à 15 jours dans la limite des stocks disponibles</w:t>
      </w:r>
    </w:p>
    <w:sectPr w:rsidR="00806FF3" w:rsidRPr="008B17E1" w:rsidSect="00A317E3">
      <w:headerReference w:type="default" r:id="rId12"/>
      <w:footerReference w:type="default" r:id="rId13"/>
      <w:pgSz w:w="16838" w:h="11906" w:orient="landscape" w:code="9"/>
      <w:pgMar w:top="1440" w:right="1440" w:bottom="90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0B03C" w14:textId="77777777" w:rsidR="00034C9A" w:rsidRDefault="00034C9A" w:rsidP="00650259">
      <w:pPr>
        <w:spacing w:line="240" w:lineRule="auto"/>
      </w:pPr>
      <w:r>
        <w:separator/>
      </w:r>
    </w:p>
  </w:endnote>
  <w:endnote w:type="continuationSeparator" w:id="0">
    <w:p w14:paraId="0AC64782" w14:textId="77777777" w:rsidR="00034C9A" w:rsidRDefault="00034C9A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6D4AD7-E77D-48C8-BDB2-7E054DFDD547}"/>
    <w:embedBold r:id="rId2" w:fontKey="{7EF74884-1CE5-4475-8B4F-B333D25AAA47}"/>
    <w:embedItalic r:id="rId3" w:fontKey="{750298C1-E206-44BC-81D3-FA9E93449D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FD3D20B-E4B1-4302-B49F-3E83F72C04B8}"/>
    <w:embedBold r:id="rId5" w:fontKey="{00AC0D4B-B266-4F70-9F67-A80500274CAB}"/>
    <w:embedItalic r:id="rId6" w:fontKey="{486F25EB-D0C6-4695-9A1A-BE4294F8827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9AD9C4C-3A6E-4756-A013-7C49249EBA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B569B0D-05BD-49FD-AD78-951EDA052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281FFE72" w14:textId="77777777" w:rsidTr="00562601">
      <w:tc>
        <w:tcPr>
          <w:tcW w:w="2500" w:type="pct"/>
          <w:vAlign w:val="center"/>
        </w:tcPr>
        <w:p w14:paraId="48682B15" w14:textId="43E1D907" w:rsidR="00562601" w:rsidRPr="002A648D" w:rsidRDefault="00562601" w:rsidP="002A648D">
          <w:pPr>
            <w:pStyle w:val="Pieddepage"/>
            <w:rPr>
              <w:noProof/>
            </w:rPr>
          </w:pPr>
        </w:p>
      </w:tc>
      <w:tc>
        <w:tcPr>
          <w:tcW w:w="2500" w:type="pct"/>
          <w:vAlign w:val="center"/>
        </w:tcPr>
        <w:p w14:paraId="5F49AA88" w14:textId="4A4FAAF9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18"/>
              <w:szCs w:val="24"/>
            </w:rPr>
          </w:pPr>
        </w:p>
      </w:tc>
    </w:tr>
  </w:tbl>
  <w:p w14:paraId="6E71297D" w14:textId="77777777" w:rsidR="00562601" w:rsidRDefault="00562601" w:rsidP="002A648D">
    <w:pPr>
      <w:pStyle w:val="Pieddepage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5CA4F" w14:textId="77777777" w:rsidR="00034C9A" w:rsidRDefault="00034C9A" w:rsidP="00650259">
      <w:pPr>
        <w:spacing w:line="240" w:lineRule="auto"/>
      </w:pPr>
      <w:r>
        <w:separator/>
      </w:r>
    </w:p>
  </w:footnote>
  <w:footnote w:type="continuationSeparator" w:id="0">
    <w:p w14:paraId="22E6A24F" w14:textId="77777777" w:rsidR="00034C9A" w:rsidRDefault="00034C9A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4869C624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2B97F82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fr-FR"/>
            </w:rPr>
            <w:drawing>
              <wp:inline distT="0" distB="0" distL="0" distR="0" wp14:anchorId="5AC6BDE8" wp14:editId="157044BA">
                <wp:extent cx="457200" cy="457200"/>
                <wp:effectExtent l="0" t="0" r="0" b="0"/>
                <wp:docPr id="1" name="Graphisme 1" descr="t-shirt avec icône de conten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115D6EA1" w14:textId="2C1B39AA" w:rsidR="00562601" w:rsidRPr="002B69B4" w:rsidRDefault="008B17E1" w:rsidP="002B69B4">
          <w:pPr>
            <w:pStyle w:val="En-tte"/>
          </w:pPr>
          <w:r>
            <w:t xml:space="preserve">Bon de commande </w:t>
          </w:r>
          <w:proofErr w:type="spellStart"/>
          <w:r>
            <w:t>Une_Fille_à_New_York</w:t>
          </w:r>
          <w:proofErr w:type="spellEnd"/>
        </w:p>
      </w:tc>
    </w:tr>
  </w:tbl>
  <w:p w14:paraId="1CE34100" w14:textId="77777777" w:rsidR="00562601" w:rsidRDefault="00562601" w:rsidP="00562601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7E1"/>
    <w:rsid w:val="00003B30"/>
    <w:rsid w:val="00034C9A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1461"/>
    <w:rsid w:val="00582B1C"/>
    <w:rsid w:val="005A3BF7"/>
    <w:rsid w:val="005F2035"/>
    <w:rsid w:val="005F7990"/>
    <w:rsid w:val="006250A2"/>
    <w:rsid w:val="00626B93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B17E1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17E3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A7CC1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1D13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efi\AppData\Roaming\Microsoft\Templates\Bon%20de%20commande%20de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F5024128894419B48F04F783C414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308CF6-2EEB-48C2-B486-54B84AAD18A1}"/>
      </w:docPartPr>
      <w:docPartBody>
        <w:p w:rsidR="00000000" w:rsidRDefault="00B10B69">
          <w:pPr>
            <w:pStyle w:val="AAF5024128894419B48F04F783C414F7"/>
          </w:pPr>
          <w:r w:rsidRPr="00CA7CC1">
            <w:rPr>
              <w:noProof/>
              <w:lang w:bidi="fr-FR"/>
            </w:rPr>
            <w:t>Téléphone</w:t>
          </w:r>
        </w:p>
      </w:docPartBody>
    </w:docPart>
    <w:docPart>
      <w:docPartPr>
        <w:name w:val="6594BF422668449EAA80654809EC96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D80511-5CE5-445E-9E62-EC948DD719B8}"/>
      </w:docPartPr>
      <w:docPartBody>
        <w:p w:rsidR="00000000" w:rsidRDefault="00B10B69">
          <w:pPr>
            <w:pStyle w:val="6594BF422668449EAA80654809EC9678"/>
          </w:pPr>
          <w:r w:rsidRPr="00CA7CC1">
            <w:rPr>
              <w:noProof/>
              <w:lang w:bidi="fr-FR"/>
            </w:rPr>
            <w:t>Adresse e-mail</w:t>
          </w:r>
        </w:p>
      </w:docPartBody>
    </w:docPart>
    <w:docPart>
      <w:docPartPr>
        <w:name w:val="CE7283A2865340CEA6C336EC7F1C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1ADC6A-15D9-44F8-9124-0B03A5000377}"/>
      </w:docPartPr>
      <w:docPartBody>
        <w:p w:rsidR="00000000" w:rsidRDefault="00B10B69">
          <w:pPr>
            <w:pStyle w:val="CE7283A2865340CEA6C336EC7F1C3438"/>
          </w:pPr>
          <w:r w:rsidRPr="00CA7CC1">
            <w:rPr>
              <w:noProof/>
              <w:lang w:bidi="fr-FR"/>
            </w:rPr>
            <w:t>Adresse</w:t>
          </w:r>
        </w:p>
      </w:docPartBody>
    </w:docPart>
    <w:docPart>
      <w:docPartPr>
        <w:name w:val="012457E89DFD4A5EBFF625E4A6BABD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35B3F1-272D-408A-A918-AB99ADD4B108}"/>
      </w:docPartPr>
      <w:docPartBody>
        <w:p w:rsidR="00000000" w:rsidRDefault="00B10B69">
          <w:pPr>
            <w:pStyle w:val="012457E89DFD4A5EBFF625E4A6BABD2E"/>
          </w:pPr>
          <w:r w:rsidRPr="00CA7CC1">
            <w:rPr>
              <w:noProof/>
              <w:lang w:bidi="fr-FR"/>
            </w:rPr>
            <w:t>Code postal/Ville</w:t>
          </w:r>
        </w:p>
      </w:docPartBody>
    </w:docPart>
    <w:docPart>
      <w:docPartPr>
        <w:name w:val="6EE63B927DE84B2B8C9C20FC81D466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16E95-D33F-4A1F-9CD1-59CBF900E2B7}"/>
      </w:docPartPr>
      <w:docPartBody>
        <w:p w:rsidR="00000000" w:rsidRDefault="009851A6" w:rsidP="009851A6">
          <w:pPr>
            <w:pStyle w:val="6EE63B927DE84B2B8C9C20FC81D4666C"/>
          </w:pPr>
          <w:r w:rsidRPr="00CA7CC1">
            <w:rPr>
              <w:lang w:bidi="fr-FR"/>
            </w:rPr>
            <w:t>Description</w:t>
          </w:r>
        </w:p>
      </w:docPartBody>
    </w:docPart>
    <w:docPart>
      <w:docPartPr>
        <w:name w:val="49A2090402044F67A21E2F3F56828F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57A060-C6E9-46D5-9CAF-BB208290E16A}"/>
      </w:docPartPr>
      <w:docPartBody>
        <w:p w:rsidR="00000000" w:rsidRDefault="009851A6" w:rsidP="009851A6">
          <w:pPr>
            <w:pStyle w:val="49A2090402044F67A21E2F3F56828FC2"/>
          </w:pPr>
          <w:r w:rsidRPr="00CA7CC1">
            <w:rPr>
              <w:lang w:bidi="fr-FR"/>
            </w:rPr>
            <w:t>Couleur</w:t>
          </w:r>
        </w:p>
      </w:docPartBody>
    </w:docPart>
    <w:docPart>
      <w:docPartPr>
        <w:name w:val="3386AA2FF609418CB0D6C3B62EEAC8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767CCF-3E7D-4212-8E01-16CADBC85E70}"/>
      </w:docPartPr>
      <w:docPartBody>
        <w:p w:rsidR="00000000" w:rsidRDefault="009851A6" w:rsidP="009851A6">
          <w:pPr>
            <w:pStyle w:val="3386AA2FF609418CB0D6C3B62EEAC81E"/>
          </w:pPr>
          <w:r w:rsidRPr="00CA7CC1">
            <w:rPr>
              <w:lang w:bidi="fr-FR"/>
            </w:rPr>
            <w:t>Quantité</w:t>
          </w:r>
        </w:p>
      </w:docPartBody>
    </w:docPart>
    <w:docPart>
      <w:docPartPr>
        <w:name w:val="542A81A3D0B24799951FB6EA6AF8AC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C4B85F-E358-4B6A-B931-7D538B9398F4}"/>
      </w:docPartPr>
      <w:docPartBody>
        <w:p w:rsidR="00000000" w:rsidRDefault="009851A6" w:rsidP="009851A6">
          <w:pPr>
            <w:pStyle w:val="542A81A3D0B24799951FB6EA6AF8AC13"/>
          </w:pPr>
          <w:r w:rsidRPr="00CA7CC1">
            <w:rPr>
              <w:lang w:bidi="fr-FR"/>
            </w:rPr>
            <w:t>Prix unitaire</w:t>
          </w:r>
        </w:p>
      </w:docPartBody>
    </w:docPart>
    <w:docPart>
      <w:docPartPr>
        <w:name w:val="D459195D5C6A44C0BB6D2C44679A61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104A6D-7E03-4A4E-8C2D-44ACE53E4746}"/>
      </w:docPartPr>
      <w:docPartBody>
        <w:p w:rsidR="00000000" w:rsidRDefault="009851A6" w:rsidP="009851A6">
          <w:pPr>
            <w:pStyle w:val="D459195D5C6A44C0BB6D2C44679A61B3"/>
          </w:pPr>
          <w:r w:rsidRPr="00CA7CC1">
            <w:rPr>
              <w:lang w:bidi="fr-FR"/>
            </w:rPr>
            <w:t>Montant</w:t>
          </w:r>
        </w:p>
      </w:docPartBody>
    </w:docPart>
    <w:docPart>
      <w:docPartPr>
        <w:name w:val="75FA5872F6294A808F7DFFAD4E1BD8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FA5A53-A539-4A92-A301-4D56FDFFDF8F}"/>
      </w:docPartPr>
      <w:docPartBody>
        <w:p w:rsidR="00000000" w:rsidRDefault="009851A6" w:rsidP="009851A6">
          <w:pPr>
            <w:pStyle w:val="75FA5872F6294A808F7DFFAD4E1BD8B1"/>
          </w:pPr>
          <w:r w:rsidRPr="00CA7CC1">
            <w:rPr>
              <w:noProof/>
              <w:lang w:bidi="fr-FR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1A6"/>
    <w:rsid w:val="009851A6"/>
    <w:rsid w:val="00B1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D7E5E11DF0A4B6FBAD35C839419480E">
    <w:name w:val="4D7E5E11DF0A4B6FBAD35C839419480E"/>
  </w:style>
  <w:style w:type="paragraph" w:customStyle="1" w:styleId="AAF5024128894419B48F04F783C414F7">
    <w:name w:val="AAF5024128894419B48F04F783C414F7"/>
  </w:style>
  <w:style w:type="paragraph" w:customStyle="1" w:styleId="6594BF422668449EAA80654809EC9678">
    <w:name w:val="6594BF422668449EAA80654809EC9678"/>
  </w:style>
  <w:style w:type="paragraph" w:customStyle="1" w:styleId="CE7283A2865340CEA6C336EC7F1C3438">
    <w:name w:val="CE7283A2865340CEA6C336EC7F1C3438"/>
  </w:style>
  <w:style w:type="paragraph" w:customStyle="1" w:styleId="012457E89DFD4A5EBFF625E4A6BABD2E">
    <w:name w:val="012457E89DFD4A5EBFF625E4A6BABD2E"/>
  </w:style>
  <w:style w:type="paragraph" w:customStyle="1" w:styleId="E900F59FEEC645D5BD05901F316A231D">
    <w:name w:val="E900F59FEEC645D5BD05901F316A231D"/>
  </w:style>
  <w:style w:type="paragraph" w:customStyle="1" w:styleId="23C7B5CF8EF445C2A060543F2601BB2B">
    <w:name w:val="23C7B5CF8EF445C2A060543F2601BB2B"/>
  </w:style>
  <w:style w:type="paragraph" w:customStyle="1" w:styleId="696C6A1C8A974D36A1EF8E0221F106A8">
    <w:name w:val="696C6A1C8A974D36A1EF8E0221F106A8"/>
  </w:style>
  <w:style w:type="paragraph" w:customStyle="1" w:styleId="6DC1D3E370184FD9B13A00BAF1217D6A">
    <w:name w:val="6DC1D3E370184FD9B13A00BAF1217D6A"/>
  </w:style>
  <w:style w:type="paragraph" w:customStyle="1" w:styleId="BA530607380840EABF603BBB13A9253D">
    <w:name w:val="BA530607380840EABF603BBB13A9253D"/>
  </w:style>
  <w:style w:type="paragraph" w:customStyle="1" w:styleId="120BDD619E774AB6B4CEDD49623B48D6">
    <w:name w:val="120BDD619E774AB6B4CEDD49623B48D6"/>
  </w:style>
  <w:style w:type="paragraph" w:customStyle="1" w:styleId="8674B7E17BFF40B78BB89D5713E7AC5E">
    <w:name w:val="8674B7E17BFF40B78BB89D5713E7AC5E"/>
  </w:style>
  <w:style w:type="paragraph" w:customStyle="1" w:styleId="5073A5934CB749E6A952BE1C2A953842">
    <w:name w:val="5073A5934CB749E6A952BE1C2A953842"/>
  </w:style>
  <w:style w:type="paragraph" w:customStyle="1" w:styleId="E2097BDB67A941EFBBE6B8CE96A41A83">
    <w:name w:val="E2097BDB67A941EFBBE6B8CE96A41A83"/>
  </w:style>
  <w:style w:type="paragraph" w:customStyle="1" w:styleId="5B903BB3483D4E63A5ECC2DE630054A2">
    <w:name w:val="5B903BB3483D4E63A5ECC2DE630054A2"/>
  </w:style>
  <w:style w:type="paragraph" w:customStyle="1" w:styleId="DBE115C44C234DC1B7CE9594B19E2FDD">
    <w:name w:val="DBE115C44C234DC1B7CE9594B19E2FDD"/>
    <w:rsid w:val="009851A6"/>
  </w:style>
  <w:style w:type="paragraph" w:customStyle="1" w:styleId="0C554E5A70B24E3383F2AB0DB22AE138">
    <w:name w:val="0C554E5A70B24E3383F2AB0DB22AE138"/>
    <w:rsid w:val="009851A6"/>
  </w:style>
  <w:style w:type="paragraph" w:customStyle="1" w:styleId="2A68E9C0899040AABE89AF46259196D7">
    <w:name w:val="2A68E9C0899040AABE89AF46259196D7"/>
    <w:rsid w:val="009851A6"/>
  </w:style>
  <w:style w:type="paragraph" w:customStyle="1" w:styleId="217C86299DB34EC699CED23F381BE3BD">
    <w:name w:val="217C86299DB34EC699CED23F381BE3BD"/>
    <w:rsid w:val="009851A6"/>
  </w:style>
  <w:style w:type="paragraph" w:customStyle="1" w:styleId="9DEBEAE5254A4C139CAD7C290E1A0A2A">
    <w:name w:val="9DEBEAE5254A4C139CAD7C290E1A0A2A"/>
    <w:rsid w:val="009851A6"/>
  </w:style>
  <w:style w:type="paragraph" w:customStyle="1" w:styleId="74D9AF70A0A942D9B78D37058F9B6D46">
    <w:name w:val="74D9AF70A0A942D9B78D37058F9B6D46"/>
    <w:rsid w:val="009851A6"/>
  </w:style>
  <w:style w:type="paragraph" w:customStyle="1" w:styleId="598442D796874EEEA78038F45B412719">
    <w:name w:val="598442D796874EEEA78038F45B412719"/>
    <w:rsid w:val="009851A6"/>
  </w:style>
  <w:style w:type="paragraph" w:customStyle="1" w:styleId="6B31B64EB35D4B9F8B4C6F7399646E85">
    <w:name w:val="6B31B64EB35D4B9F8B4C6F7399646E85"/>
    <w:rsid w:val="009851A6"/>
  </w:style>
  <w:style w:type="paragraph" w:customStyle="1" w:styleId="81814C7552064E50AE9F3322991F627A">
    <w:name w:val="81814C7552064E50AE9F3322991F627A"/>
    <w:rsid w:val="009851A6"/>
  </w:style>
  <w:style w:type="paragraph" w:customStyle="1" w:styleId="33994DDA515D4C12B7667C11223145E7">
    <w:name w:val="33994DDA515D4C12B7667C11223145E7"/>
    <w:rsid w:val="009851A6"/>
  </w:style>
  <w:style w:type="paragraph" w:customStyle="1" w:styleId="E507172DF4AD4BFCB3C9BE94BDC05080">
    <w:name w:val="E507172DF4AD4BFCB3C9BE94BDC05080"/>
    <w:rsid w:val="009851A6"/>
  </w:style>
  <w:style w:type="paragraph" w:customStyle="1" w:styleId="47F3F186939D4D03931B51D26C20A1A0">
    <w:name w:val="47F3F186939D4D03931B51D26C20A1A0"/>
    <w:rsid w:val="009851A6"/>
  </w:style>
  <w:style w:type="paragraph" w:customStyle="1" w:styleId="B4B8F198F1104D6190A3FFB80B4FC08C">
    <w:name w:val="B4B8F198F1104D6190A3FFB80B4FC08C"/>
    <w:rsid w:val="009851A6"/>
  </w:style>
  <w:style w:type="paragraph" w:customStyle="1" w:styleId="C8FE30E886514D81A375080DD6131D66">
    <w:name w:val="C8FE30E886514D81A375080DD6131D66"/>
    <w:rsid w:val="009851A6"/>
  </w:style>
  <w:style w:type="paragraph" w:customStyle="1" w:styleId="24C5FDF14A254E0DAF6F28826CB0341D">
    <w:name w:val="24C5FDF14A254E0DAF6F28826CB0341D"/>
    <w:rsid w:val="009851A6"/>
  </w:style>
  <w:style w:type="paragraph" w:customStyle="1" w:styleId="DD0AC4BCF5D74ED08E217B8D393ACFD1">
    <w:name w:val="DD0AC4BCF5D74ED08E217B8D393ACFD1"/>
    <w:rsid w:val="009851A6"/>
  </w:style>
  <w:style w:type="paragraph" w:customStyle="1" w:styleId="D26AEA3633DC49BD9312059F0B6C2A6C">
    <w:name w:val="D26AEA3633DC49BD9312059F0B6C2A6C"/>
    <w:rsid w:val="009851A6"/>
  </w:style>
  <w:style w:type="paragraph" w:customStyle="1" w:styleId="4D16C595340644E19D418B1DE39C9565">
    <w:name w:val="4D16C595340644E19D418B1DE39C9565"/>
    <w:rsid w:val="009851A6"/>
  </w:style>
  <w:style w:type="paragraph" w:customStyle="1" w:styleId="9CA712F2172F43CC91BF753B57E4E260">
    <w:name w:val="9CA712F2172F43CC91BF753B57E4E260"/>
    <w:rsid w:val="009851A6"/>
  </w:style>
  <w:style w:type="paragraph" w:customStyle="1" w:styleId="AF38F42C74014D7EBF2C26D5FF850420">
    <w:name w:val="AF38F42C74014D7EBF2C26D5FF850420"/>
    <w:rsid w:val="009851A6"/>
  </w:style>
  <w:style w:type="paragraph" w:customStyle="1" w:styleId="13A654AB07CD4F9CB2DA0989DA6E762A">
    <w:name w:val="13A654AB07CD4F9CB2DA0989DA6E762A"/>
    <w:rsid w:val="009851A6"/>
  </w:style>
  <w:style w:type="paragraph" w:customStyle="1" w:styleId="604B9A70DEC14E5EA773E88FF2F0446A">
    <w:name w:val="604B9A70DEC14E5EA773E88FF2F0446A"/>
    <w:rsid w:val="009851A6"/>
  </w:style>
  <w:style w:type="paragraph" w:customStyle="1" w:styleId="5A6DED44F4EB4BB9A4B73A8AA1ED47EF">
    <w:name w:val="5A6DED44F4EB4BB9A4B73A8AA1ED47EF"/>
    <w:rsid w:val="009851A6"/>
  </w:style>
  <w:style w:type="paragraph" w:customStyle="1" w:styleId="4403AE86BB8E47E2A582C8263200B5CE">
    <w:name w:val="4403AE86BB8E47E2A582C8263200B5CE"/>
    <w:rsid w:val="009851A6"/>
  </w:style>
  <w:style w:type="paragraph" w:customStyle="1" w:styleId="6EE63B927DE84B2B8C9C20FC81D4666C">
    <w:name w:val="6EE63B927DE84B2B8C9C20FC81D4666C"/>
    <w:rsid w:val="009851A6"/>
  </w:style>
  <w:style w:type="paragraph" w:customStyle="1" w:styleId="49A2090402044F67A21E2F3F56828FC2">
    <w:name w:val="49A2090402044F67A21E2F3F56828FC2"/>
    <w:rsid w:val="009851A6"/>
  </w:style>
  <w:style w:type="paragraph" w:customStyle="1" w:styleId="3386AA2FF609418CB0D6C3B62EEAC81E">
    <w:name w:val="3386AA2FF609418CB0D6C3B62EEAC81E"/>
    <w:rsid w:val="009851A6"/>
  </w:style>
  <w:style w:type="paragraph" w:customStyle="1" w:styleId="542A81A3D0B24799951FB6EA6AF8AC13">
    <w:name w:val="542A81A3D0B24799951FB6EA6AF8AC13"/>
    <w:rsid w:val="009851A6"/>
  </w:style>
  <w:style w:type="paragraph" w:customStyle="1" w:styleId="D459195D5C6A44C0BB6D2C44679A61B3">
    <w:name w:val="D459195D5C6A44C0BB6D2C44679A61B3"/>
    <w:rsid w:val="009851A6"/>
  </w:style>
  <w:style w:type="paragraph" w:customStyle="1" w:styleId="75FA5872F6294A808F7DFFAD4E1BD8B1">
    <w:name w:val="75FA5872F6294A808F7DFFAD4E1BD8B1"/>
    <w:rsid w:val="009851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43C598-B504-4730-A782-120F3F7D1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</Template>
  <TotalTime>0</TotalTime>
  <Pages>1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2020-04-14T09:34:00Z</dcterms:created>
  <dcterms:modified xsi:type="dcterms:W3CDTF">2020-04-14T09:42:00Z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